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89D" w:rsidRDefault="00F55A8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4657D3" wp14:editId="12A40A0E">
                <wp:simplePos x="0" y="0"/>
                <wp:positionH relativeFrom="column">
                  <wp:posOffset>2099945</wp:posOffset>
                </wp:positionH>
                <wp:positionV relativeFrom="paragraph">
                  <wp:posOffset>-497840</wp:posOffset>
                </wp:positionV>
                <wp:extent cx="3295650" cy="1009650"/>
                <wp:effectExtent l="0" t="0" r="38100" b="57150"/>
                <wp:wrapNone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F55A84" w:rsidRDefault="00F55A84" w:rsidP="00F55A8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</w:pPr>
                            <w:r w:rsidRPr="00F55A84"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  <w:t>FEUILLE DE</w:t>
                            </w:r>
                            <w:r w:rsidRPr="00F55A84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 w:rsidRPr="00F55A84"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  <w:t>PRESENCE</w:t>
                            </w:r>
                          </w:p>
                          <w:p w:rsidR="00F55A84" w:rsidRPr="00F55A84" w:rsidRDefault="00F55A84" w:rsidP="00F55A8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  <w:t>CATEGORIE U8-U9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4657D3" id="Rectangle à coins arrondis 2" o:spid="_x0000_s1026" style="position:absolute;margin-left:165.35pt;margin-top:-39.2pt;width:259.5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F55A84" w:rsidRDefault="00F55A84" w:rsidP="00F55A84">
                      <w:pPr>
                        <w:jc w:val="center"/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</w:pPr>
                      <w:r w:rsidRPr="00F55A84"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  <w:t>FEUILLE DE</w:t>
                      </w:r>
                      <w:r w:rsidRPr="00F55A84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  <w:r w:rsidRPr="00F55A84"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  <w:t>PRESENCE</w:t>
                      </w:r>
                    </w:p>
                    <w:p w:rsidR="00F55A84" w:rsidRPr="00F55A84" w:rsidRDefault="00F55A84" w:rsidP="00F55A84">
                      <w:pPr>
                        <w:jc w:val="center"/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  <w:t>CATEGORIE U8-U9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47BF" w:rsidRDefault="00D647BF"/>
    <w:p w:rsidR="00D647BF" w:rsidRDefault="00D647BF"/>
    <w:p w:rsidR="00D647BF" w:rsidRDefault="00D647BF"/>
    <w:p w:rsidR="00D647BF" w:rsidRDefault="00D647BF"/>
    <w:tbl>
      <w:tblPr>
        <w:tblpPr w:leftFromText="141" w:rightFromText="141" w:vertAnchor="page" w:horzAnchor="margin" w:tblpXSpec="center" w:tblpY="3301"/>
        <w:tblW w:w="10936" w:type="dxa"/>
        <w:tblCellSpacing w:w="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480"/>
        <w:gridCol w:w="2031"/>
        <w:gridCol w:w="2865"/>
        <w:gridCol w:w="4560"/>
      </w:tblGrid>
      <w:tr w:rsidR="0080325F" w:rsidRPr="0080325F" w:rsidTr="00541702">
        <w:trPr>
          <w:tblCellSpacing w:w="20" w:type="dxa"/>
        </w:trPr>
        <w:tc>
          <w:tcPr>
            <w:tcW w:w="1804" w:type="dxa"/>
            <w:shd w:val="clear" w:color="auto" w:fill="auto"/>
            <w:vAlign w:val="center"/>
          </w:tcPr>
          <w:p w:rsidR="0080325F" w:rsidRPr="00541702" w:rsidRDefault="0080325F" w:rsidP="0080325F">
            <w:pPr>
              <w:jc w:val="center"/>
              <w:rPr>
                <w:rFonts w:ascii="Myriad Pro" w:hAnsi="Myriad Pro"/>
                <w:b/>
              </w:rPr>
            </w:pPr>
            <w:r w:rsidRPr="00541702">
              <w:rPr>
                <w:rFonts w:ascii="Myriad Pro" w:hAnsi="Myriad Pro"/>
                <w:b/>
                <w:sz w:val="32"/>
              </w:rPr>
              <w:t>DATE</w:t>
            </w:r>
          </w:p>
        </w:tc>
        <w:tc>
          <w:tcPr>
            <w:tcW w:w="2087" w:type="dxa"/>
            <w:shd w:val="clear" w:color="auto" w:fill="auto"/>
            <w:vAlign w:val="bottom"/>
          </w:tcPr>
          <w:p w:rsidR="0080325F" w:rsidRPr="00541702" w:rsidRDefault="0080325F" w:rsidP="0080325F">
            <w:pPr>
              <w:jc w:val="center"/>
              <w:rPr>
                <w:rFonts w:ascii="Myriad Pro" w:hAnsi="Myriad Pro"/>
                <w:sz w:val="16"/>
              </w:rPr>
            </w:pPr>
            <w:r w:rsidRPr="00541702">
              <w:rPr>
                <w:rFonts w:ascii="Myriad Pro" w:hAnsi="Myriad Pro"/>
                <w:sz w:val="16"/>
              </w:rPr>
              <w:t>…………………………</w:t>
            </w:r>
          </w:p>
        </w:tc>
        <w:tc>
          <w:tcPr>
            <w:tcW w:w="3078" w:type="dxa"/>
            <w:shd w:val="clear" w:color="auto" w:fill="auto"/>
            <w:vAlign w:val="center"/>
          </w:tcPr>
          <w:p w:rsidR="0080325F" w:rsidRPr="00541702" w:rsidRDefault="0080325F" w:rsidP="0080325F">
            <w:pPr>
              <w:jc w:val="center"/>
              <w:rPr>
                <w:rFonts w:ascii="Myriad Pro" w:hAnsi="Myriad Pro"/>
                <w:b/>
                <w:sz w:val="32"/>
              </w:rPr>
            </w:pPr>
            <w:r w:rsidRPr="00541702">
              <w:rPr>
                <w:rFonts w:ascii="Myriad Pro" w:hAnsi="Myriad Pro"/>
                <w:b/>
                <w:sz w:val="32"/>
              </w:rPr>
              <w:t>CLUB ORGANISATEUR</w:t>
            </w:r>
          </w:p>
        </w:tc>
        <w:tc>
          <w:tcPr>
            <w:tcW w:w="3767" w:type="dxa"/>
            <w:shd w:val="clear" w:color="auto" w:fill="auto"/>
            <w:vAlign w:val="bottom"/>
          </w:tcPr>
          <w:p w:rsidR="0080325F" w:rsidRPr="00541702" w:rsidRDefault="0080325F" w:rsidP="0080325F">
            <w:pPr>
              <w:jc w:val="center"/>
              <w:rPr>
                <w:rFonts w:ascii="Myriad Pro" w:hAnsi="Myriad Pro"/>
                <w:sz w:val="16"/>
              </w:rPr>
            </w:pPr>
            <w:r w:rsidRPr="00541702">
              <w:rPr>
                <w:rFonts w:ascii="Myriad Pro" w:hAnsi="Myriad Pro"/>
                <w:sz w:val="16"/>
              </w:rPr>
              <w:t>…………………………………………………………………….</w:t>
            </w:r>
          </w:p>
        </w:tc>
      </w:tr>
    </w:tbl>
    <w:p w:rsidR="0080325F" w:rsidRPr="000E28B6" w:rsidRDefault="0080325F"/>
    <w:tbl>
      <w:tblPr>
        <w:tblStyle w:val="Grilledutableau"/>
        <w:tblW w:w="1077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87"/>
      </w:tblGrid>
      <w:tr w:rsidR="00EF5FF4" w:rsidTr="00EC3498">
        <w:tc>
          <w:tcPr>
            <w:tcW w:w="10774" w:type="dxa"/>
            <w:gridSpan w:val="2"/>
            <w:vAlign w:val="center"/>
          </w:tcPr>
          <w:p w:rsidR="00EF5FF4" w:rsidRPr="0080325F" w:rsidRDefault="00EF5FF4" w:rsidP="000E28B6">
            <w:pPr>
              <w:rPr>
                <w:rFonts w:ascii="Myriad Pro" w:hAnsi="Myriad Pro"/>
                <w:sz w:val="16"/>
                <w:szCs w:val="16"/>
              </w:rPr>
            </w:pPr>
            <w:r w:rsidRPr="000E28B6">
              <w:rPr>
                <w:rFonts w:ascii="Myriad Pro" w:hAnsi="Myriad Pro"/>
                <w:b/>
                <w:sz w:val="32"/>
                <w:u w:val="single"/>
              </w:rPr>
              <w:t>CLUB</w:t>
            </w:r>
            <w:r w:rsidR="000E28B6">
              <w:rPr>
                <w:rFonts w:ascii="Myriad Pro" w:hAnsi="Myriad Pro"/>
              </w:rPr>
              <w:t xml:space="preserve"> : </w:t>
            </w:r>
            <w:r w:rsidRPr="0080325F"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………………………………………………………………………</w:t>
            </w:r>
            <w:r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…………………………………………………………………………………</w:t>
            </w:r>
          </w:p>
        </w:tc>
      </w:tr>
      <w:tr w:rsidR="0080325F" w:rsidTr="00021C97">
        <w:tc>
          <w:tcPr>
            <w:tcW w:w="10774" w:type="dxa"/>
            <w:gridSpan w:val="2"/>
          </w:tcPr>
          <w:p w:rsidR="0080325F" w:rsidRPr="00021C97" w:rsidRDefault="00EF5FF4" w:rsidP="0080325F">
            <w:pPr>
              <w:jc w:val="center"/>
              <w:rPr>
                <w:rFonts w:ascii="Myriad Pro" w:hAnsi="Myriad Pro"/>
                <w:b/>
                <w:sz w:val="32"/>
              </w:rPr>
            </w:pPr>
            <w:r w:rsidRPr="000E28B6">
              <w:rPr>
                <w:rFonts w:ascii="Myriad Pro" w:hAnsi="Myriad Pro"/>
                <w:b/>
                <w:sz w:val="32"/>
              </w:rPr>
              <w:t xml:space="preserve">LE </w:t>
            </w:r>
            <w:r w:rsidR="0080325F" w:rsidRPr="000E28B6">
              <w:rPr>
                <w:rFonts w:ascii="Myriad Pro" w:hAnsi="Myriad Pro"/>
                <w:b/>
                <w:sz w:val="32"/>
              </w:rPr>
              <w:t>RESPONSABLE DES EQUIPES</w:t>
            </w:r>
          </w:p>
        </w:tc>
      </w:tr>
      <w:tr w:rsidR="0080325F" w:rsidTr="00021C97">
        <w:tc>
          <w:tcPr>
            <w:tcW w:w="5387" w:type="dxa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Nom – Prénom</w:t>
            </w:r>
          </w:p>
        </w:tc>
        <w:tc>
          <w:tcPr>
            <w:tcW w:w="5387" w:type="dxa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Numéro de licence</w:t>
            </w:r>
          </w:p>
        </w:tc>
      </w:tr>
      <w:tr w:rsidR="00F179FA" w:rsidTr="00021C97">
        <w:tc>
          <w:tcPr>
            <w:tcW w:w="5387" w:type="dxa"/>
          </w:tcPr>
          <w:p w:rsidR="00F179FA" w:rsidRPr="00EF5FF4" w:rsidRDefault="00F179FA" w:rsidP="00F179FA">
            <w:pPr>
              <w:jc w:val="center"/>
              <w:rPr>
                <w:rFonts w:ascii="Myriad Pro" w:hAnsi="Myriad Pro"/>
                <w:sz w:val="18"/>
              </w:rPr>
            </w:pPr>
          </w:p>
          <w:p w:rsidR="00F179FA" w:rsidRDefault="000E28B6" w:rsidP="00F179FA">
            <w:pPr>
              <w:jc w:val="center"/>
              <w:rPr>
                <w:rFonts w:ascii="Myriad Pro" w:hAnsi="Myriad Pro"/>
              </w:rPr>
            </w:pPr>
            <w:r w:rsidRPr="0080325F"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5387" w:type="dxa"/>
          </w:tcPr>
          <w:p w:rsidR="00F179FA" w:rsidRPr="00EF5FF4" w:rsidRDefault="00F179FA" w:rsidP="00F179FA">
            <w:pPr>
              <w:jc w:val="center"/>
              <w:rPr>
                <w:rFonts w:ascii="Myriad Pro" w:hAnsi="Myriad Pro"/>
                <w:sz w:val="18"/>
                <w:szCs w:val="18"/>
              </w:rPr>
            </w:pPr>
          </w:p>
          <w:p w:rsidR="00F179FA" w:rsidRDefault="000E28B6" w:rsidP="00F179FA">
            <w:pPr>
              <w:jc w:val="center"/>
              <w:rPr>
                <w:rFonts w:ascii="Myriad Pro" w:hAnsi="Myriad Pro"/>
              </w:rPr>
            </w:pPr>
            <w:r w:rsidRPr="0080325F"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</w:t>
            </w:r>
          </w:p>
        </w:tc>
      </w:tr>
    </w:tbl>
    <w:p w:rsidR="00D647BF" w:rsidRDefault="00EF5FF4">
      <w:r w:rsidRPr="00F179FA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956E7F" wp14:editId="24BCF26D">
                <wp:simplePos x="0" y="0"/>
                <wp:positionH relativeFrom="margin">
                  <wp:posOffset>-548005</wp:posOffset>
                </wp:positionH>
                <wp:positionV relativeFrom="paragraph">
                  <wp:posOffset>12701</wp:posOffset>
                </wp:positionV>
                <wp:extent cx="6848475" cy="43815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9FA" w:rsidRPr="00F55A84" w:rsidRDefault="00F179FA" w:rsidP="00F179FA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548DD4"/>
                                <w:sz w:val="48"/>
                                <w:szCs w:val="44"/>
                              </w:rPr>
                            </w:pPr>
                            <w:r w:rsidRPr="00F55A84">
                              <w:rPr>
                                <w:rFonts w:ascii="Myriad Pro" w:hAnsi="Myriad Pro"/>
                                <w:b/>
                                <w:color w:val="548DD4"/>
                                <w:sz w:val="48"/>
                                <w:szCs w:val="44"/>
                              </w:rPr>
                              <w:t>COMPOSITION DE VOS EQUIPES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56E7F" id="Rectangle 5" o:spid="_x0000_s1027" style="position:absolute;margin-left:-43.15pt;margin-top:1pt;width:539.2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" fillcolor="white [3201]" stroked="f" strokeweight="1pt">
                <v:textbox>
                  <w:txbxContent>
                    <w:p w:rsidR="00F179FA" w:rsidRPr="00F55A84" w:rsidRDefault="00F179FA" w:rsidP="00F179FA">
                      <w:pPr>
                        <w:jc w:val="center"/>
                        <w:rPr>
                          <w:rFonts w:ascii="Myriad Pro" w:hAnsi="Myriad Pro"/>
                          <w:b/>
                          <w:color w:val="548DD4"/>
                          <w:sz w:val="48"/>
                          <w:szCs w:val="44"/>
                        </w:rPr>
                      </w:pPr>
                      <w:r w:rsidRPr="00F55A84">
                        <w:rPr>
                          <w:rFonts w:ascii="Myriad Pro" w:hAnsi="Myriad Pro"/>
                          <w:b/>
                          <w:color w:val="548DD4"/>
                          <w:sz w:val="48"/>
                          <w:szCs w:val="44"/>
                        </w:rPr>
                        <w:t>COMPOSITION DE VOS EQUIPES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F5FF4" w:rsidRDefault="00EF5FF4"/>
    <w:p w:rsidR="00D647BF" w:rsidRDefault="00D647BF"/>
    <w:tbl>
      <w:tblPr>
        <w:tblW w:w="5949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6"/>
        <w:gridCol w:w="1906"/>
        <w:gridCol w:w="2105"/>
        <w:gridCol w:w="738"/>
        <w:gridCol w:w="738"/>
        <w:gridCol w:w="2359"/>
      </w:tblGrid>
      <w:tr w:rsidR="00F179FA" w:rsidRPr="003F4594" w:rsidTr="00021C97">
        <w:tc>
          <w:tcPr>
            <w:tcW w:w="29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</w:rPr>
            </w:pPr>
            <w:r w:rsidRPr="003F4594">
              <w:rPr>
                <w:b/>
              </w:rPr>
              <w:t>NOMS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</w:rPr>
            </w:pPr>
            <w:r w:rsidRPr="003F4594">
              <w:rPr>
                <w:b/>
              </w:rPr>
              <w:t>PRENOMS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ind w:right="-303"/>
              <w:jc w:val="center"/>
              <w:rPr>
                <w:b/>
              </w:rPr>
            </w:pPr>
            <w:r w:rsidRPr="003F4594">
              <w:rPr>
                <w:b/>
              </w:rPr>
              <w:t>N° DE LICENCE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B750A5" w:rsidP="00922B1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U8</w:t>
            </w:r>
          </w:p>
          <w:p w:rsidR="00F179FA" w:rsidRPr="003F4594" w:rsidRDefault="00F179FA" w:rsidP="00B750A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  <w:r w:rsidR="00D84B97">
              <w:rPr>
                <w:b/>
                <w:sz w:val="22"/>
              </w:rPr>
              <w:t>10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  <w:sz w:val="22"/>
              </w:rPr>
            </w:pPr>
            <w:r w:rsidRPr="003F4594">
              <w:rPr>
                <w:b/>
                <w:sz w:val="22"/>
              </w:rPr>
              <w:t>U</w:t>
            </w:r>
            <w:r w:rsidR="00B750A5">
              <w:rPr>
                <w:b/>
                <w:sz w:val="22"/>
              </w:rPr>
              <w:t>9</w:t>
            </w:r>
          </w:p>
          <w:p w:rsidR="00F179FA" w:rsidRPr="003F4594" w:rsidRDefault="00F179FA" w:rsidP="00B750A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  <w:r w:rsidR="00D84B97">
              <w:rPr>
                <w:b/>
                <w:sz w:val="22"/>
              </w:rPr>
              <w:t>11</w:t>
            </w:r>
          </w:p>
        </w:tc>
        <w:tc>
          <w:tcPr>
            <w:tcW w:w="23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Blessé(e)</w:t>
            </w:r>
          </w:p>
        </w:tc>
      </w:tr>
      <w:tr w:rsidR="00F179FA" w:rsidRPr="003F4594" w:rsidTr="00021C97">
        <w:tc>
          <w:tcPr>
            <w:tcW w:w="2926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  <w:bookmarkStart w:id="0" w:name="_GoBack"/>
        <w:bookmarkEnd w:id="0"/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190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10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359" w:type="dxa"/>
            <w:tcBorders>
              <w:top w:val="dotted" w:sz="4" w:space="0" w:color="auto"/>
              <w:bottom w:val="single" w:sz="4" w:space="0" w:color="auto"/>
            </w:tcBorders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</w:tr>
    </w:tbl>
    <w:p w:rsidR="00D647BF" w:rsidRPr="00021C97" w:rsidRDefault="00D647BF">
      <w:pPr>
        <w:rPr>
          <w:sz w:val="8"/>
        </w:rPr>
      </w:pPr>
    </w:p>
    <w:p w:rsidR="00D647BF" w:rsidRDefault="00F179FA" w:rsidP="00021C97">
      <w:pPr>
        <w:ind w:left="-993" w:right="-999"/>
        <w:jc w:val="center"/>
        <w:rPr>
          <w:rFonts w:ascii="Myriad Pro" w:hAnsi="Myriad Pro" w:cs="ArialMT"/>
          <w:b/>
          <w:color w:val="004687"/>
          <w:sz w:val="36"/>
          <w:szCs w:val="38"/>
        </w:rPr>
      </w:pPr>
      <w:r w:rsidRPr="00021C97">
        <w:rPr>
          <w:rFonts w:ascii="Myriad Pro" w:hAnsi="Myriad Pro" w:cs="ArialMT"/>
          <w:b/>
          <w:color w:val="004687"/>
          <w:sz w:val="36"/>
          <w:szCs w:val="38"/>
        </w:rPr>
        <w:t>Faire jouer tous les enfants : tendre vers 100 % (éviter les suppléants)</w:t>
      </w:r>
    </w:p>
    <w:p w:rsidR="00021C97" w:rsidRPr="00021C97" w:rsidRDefault="00A04CB9" w:rsidP="00C57FFD">
      <w:pPr>
        <w:ind w:left="-993" w:right="-999"/>
        <w:jc w:val="both"/>
        <w:rPr>
          <w:rFonts w:ascii="Myriad Pro" w:hAnsi="Myriad Pro" w:cs="ArialMT"/>
          <w:b/>
          <w:color w:val="004687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58922" wp14:editId="42CAA6DB">
                <wp:simplePos x="0" y="0"/>
                <wp:positionH relativeFrom="leftMargin">
                  <wp:posOffset>319405</wp:posOffset>
                </wp:positionH>
                <wp:positionV relativeFrom="paragraph">
                  <wp:posOffset>142875</wp:posOffset>
                </wp:positionV>
                <wp:extent cx="809625" cy="7429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BCF" w:rsidRDefault="000E3BCF" w:rsidP="000E3BC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43A7D" wp14:editId="3164B5A3">
                                  <wp:extent cx="565241" cy="590550"/>
                                  <wp:effectExtent l="0" t="0" r="635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0739" t="24664" r="82943" b="636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34" cy="602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58922" id="Rectangle 1" o:spid="_x0000_s1028" style="position:absolute;left:0;text-align:left;margin-left:25.15pt;margin-top:11.25pt;width:63.75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" filled="f" stroked="f" strokeweight="1pt">
                <v:textbox>
                  <w:txbxContent>
                    <w:p w:rsidR="000E3BCF" w:rsidRDefault="000E3BCF" w:rsidP="000E3BC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A43A7D" wp14:editId="3164B5A3">
                            <wp:extent cx="565241" cy="590550"/>
                            <wp:effectExtent l="0" t="0" r="635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0739" t="24664" r="82943" b="636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434" cy="6022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21C97" w:rsidRPr="000E28B6" w:rsidRDefault="00021C97" w:rsidP="00A04CB9">
      <w:pPr>
        <w:pStyle w:val="Default"/>
        <w:numPr>
          <w:ilvl w:val="0"/>
          <w:numId w:val="1"/>
        </w:numPr>
        <w:ind w:left="426" w:right="-859" w:hanging="11"/>
        <w:jc w:val="both"/>
        <w:rPr>
          <w:rFonts w:ascii="Myriad Pro" w:hAnsi="Myriad Pro" w:cs="Calibri"/>
        </w:rPr>
      </w:pPr>
      <w:r w:rsidRPr="000E28B6">
        <w:rPr>
          <w:rFonts w:ascii="Myriad Pro" w:hAnsi="Myriad Pro" w:cs="Calibri"/>
        </w:rPr>
        <w:t xml:space="preserve">Feuille à remplir et à </w:t>
      </w:r>
      <w:r w:rsidRPr="000E28B6">
        <w:rPr>
          <w:rFonts w:ascii="Myriad Pro" w:hAnsi="Myriad Pro" w:cs="Calibri"/>
          <w:b/>
          <w:u w:val="single"/>
        </w:rPr>
        <w:t>remettre IMPERATIVEMENT</w:t>
      </w:r>
      <w:r w:rsidRPr="000E28B6">
        <w:rPr>
          <w:rFonts w:ascii="Myriad Pro" w:hAnsi="Myriad Pro" w:cs="Calibri"/>
        </w:rPr>
        <w:t xml:space="preserve"> au club organisateur le jour du plateau.</w:t>
      </w:r>
    </w:p>
    <w:p w:rsidR="00021C97" w:rsidRPr="000E28B6" w:rsidRDefault="00021C97" w:rsidP="00A04CB9">
      <w:pPr>
        <w:pStyle w:val="Default"/>
        <w:numPr>
          <w:ilvl w:val="0"/>
          <w:numId w:val="1"/>
        </w:numPr>
        <w:ind w:left="426" w:right="-8" w:hanging="11"/>
        <w:jc w:val="both"/>
        <w:rPr>
          <w:rFonts w:ascii="Myriad Pro" w:hAnsi="Myriad Pro" w:cs="Calibri"/>
        </w:rPr>
      </w:pPr>
      <w:r w:rsidRPr="000E28B6">
        <w:rPr>
          <w:rFonts w:ascii="Myriad Pro" w:hAnsi="Myriad Pro" w:cs="Calibri"/>
        </w:rPr>
        <w:t>Inscrire les noms, prénoms et n° de licence de tous les joueurs participant aux plateaux.</w:t>
      </w:r>
    </w:p>
    <w:p w:rsidR="00021C97" w:rsidRPr="000E28B6" w:rsidRDefault="00021C97" w:rsidP="00A04CB9">
      <w:pPr>
        <w:pStyle w:val="Default"/>
        <w:numPr>
          <w:ilvl w:val="0"/>
          <w:numId w:val="1"/>
        </w:numPr>
        <w:ind w:left="426" w:right="-999" w:hanging="11"/>
        <w:jc w:val="both"/>
        <w:rPr>
          <w:rFonts w:ascii="Myriad Pro" w:hAnsi="Myriad Pro"/>
          <w:b/>
          <w:sz w:val="36"/>
          <w:szCs w:val="38"/>
        </w:rPr>
      </w:pPr>
      <w:r w:rsidRPr="000E28B6">
        <w:rPr>
          <w:rFonts w:ascii="Myriad Pro" w:hAnsi="Myriad Pro" w:cs="Calibri"/>
          <w:b/>
          <w:color w:val="FF0000"/>
          <w:sz w:val="28"/>
        </w:rPr>
        <w:t>IL EST RAPPELE QUE LES CLUBS DOIVENT VENIR SUR UN PLATEAU MUNIS DES LICENCES DES ENFANTS.</w:t>
      </w:r>
    </w:p>
    <w:sectPr w:rsidR="00021C97" w:rsidRPr="000E28B6" w:rsidSect="00021C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5C3" w:rsidRDefault="00EC05C3" w:rsidP="006B34A7">
      <w:r>
        <w:separator/>
      </w:r>
    </w:p>
  </w:endnote>
  <w:endnote w:type="continuationSeparator" w:id="0">
    <w:p w:rsidR="00EC05C3" w:rsidRDefault="00EC05C3" w:rsidP="006B3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F2" w:rsidRPr="006A7B7A" w:rsidRDefault="001215F2" w:rsidP="00BD7905">
    <w:pPr>
      <w:pStyle w:val="Pieddepage"/>
      <w:jc w:val="center"/>
      <w:rPr>
        <w:rFonts w:ascii="Verdana" w:hAnsi="Verdana"/>
        <w:b/>
        <w:noProof/>
        <w:color w:val="15264B"/>
        <w:sz w:val="16"/>
        <w:szCs w:val="16"/>
      </w:rPr>
    </w:pPr>
    <w:r w:rsidRPr="00647D72">
      <w:rPr>
        <w:rFonts w:ascii="Verdana" w:hAnsi="Verdana"/>
        <w:b/>
        <w:noProof/>
        <w:color w:val="2D4A89"/>
        <w:sz w:val="16"/>
        <w:szCs w:val="16"/>
      </w:rPr>
      <w:t xml:space="preserve">DISTRICT </w:t>
    </w:r>
    <w:r w:rsidR="00096724">
      <w:rPr>
        <w:rFonts w:ascii="Verdana" w:hAnsi="Verdana"/>
        <w:b/>
        <w:noProof/>
        <w:color w:val="2D4A89"/>
        <w:sz w:val="16"/>
        <w:szCs w:val="16"/>
      </w:rPr>
      <w:t xml:space="preserve">DE </w:t>
    </w:r>
    <w:r w:rsidR="00B05FA8" w:rsidRPr="00647D72">
      <w:rPr>
        <w:rFonts w:ascii="Verdana" w:hAnsi="Verdana"/>
        <w:b/>
        <w:noProof/>
        <w:color w:val="2D4A89"/>
        <w:sz w:val="16"/>
        <w:szCs w:val="16"/>
      </w:rPr>
      <w:t>L’AUDE DE FOOTBALL</w:t>
    </w:r>
  </w:p>
  <w:p w:rsidR="001215F2" w:rsidRPr="006A7B7A" w:rsidRDefault="00B05FA8" w:rsidP="00BD7905">
    <w:pPr>
      <w:pStyle w:val="Pieddepage"/>
      <w:jc w:val="center"/>
      <w:rPr>
        <w:rFonts w:ascii="Verdana" w:hAnsi="Verdana"/>
        <w:noProof/>
        <w:color w:val="2D4A89"/>
        <w:sz w:val="14"/>
        <w:szCs w:val="14"/>
      </w:rPr>
    </w:pPr>
    <w:r w:rsidRPr="00647D72">
      <w:rPr>
        <w:rFonts w:ascii="Verdana" w:hAnsi="Verdana"/>
        <w:noProof/>
        <w:color w:val="2D4A89"/>
        <w:sz w:val="14"/>
        <w:szCs w:val="14"/>
      </w:rPr>
      <w:t>7 Rue Haute – BP 1037</w:t>
    </w:r>
    <w:r>
      <w:rPr>
        <w:rFonts w:ascii="Verdana" w:hAnsi="Verdana"/>
        <w:noProof/>
        <w:color w:val="2D4A89"/>
        <w:sz w:val="14"/>
        <w:szCs w:val="14"/>
      </w:rPr>
      <w:t xml:space="preserve"> – 11 860 CARCASSONNE CEDEX 9</w:t>
    </w:r>
  </w:p>
  <w:p w:rsidR="001215F2" w:rsidRPr="006A7B7A" w:rsidRDefault="001215F2" w:rsidP="00BD7905">
    <w:pPr>
      <w:pStyle w:val="Pieddepage"/>
      <w:jc w:val="center"/>
      <w:rPr>
        <w:rFonts w:ascii="Verdana" w:hAnsi="Verdana"/>
        <w:noProof/>
        <w:color w:val="2D4A89"/>
        <w:sz w:val="14"/>
        <w:szCs w:val="14"/>
      </w:rPr>
    </w:pPr>
    <w:r w:rsidRPr="006A7B7A">
      <w:rPr>
        <w:rFonts w:ascii="Verdana" w:hAnsi="Verdana"/>
        <w:noProof/>
        <w:color w:val="2D4A89"/>
        <w:sz w:val="14"/>
        <w:szCs w:val="14"/>
      </w:rPr>
      <w:t xml:space="preserve">tél : </w:t>
    </w:r>
    <w:r w:rsidR="00B05FA8">
      <w:rPr>
        <w:rFonts w:ascii="Verdana" w:hAnsi="Verdana"/>
        <w:noProof/>
        <w:color w:val="2D4A89"/>
        <w:sz w:val="14"/>
        <w:szCs w:val="14"/>
      </w:rPr>
      <w:t>04.68.47.39.60</w:t>
    </w:r>
    <w:r w:rsidRPr="006A7B7A">
      <w:rPr>
        <w:rFonts w:ascii="Verdana" w:hAnsi="Verdana"/>
        <w:noProof/>
        <w:color w:val="2D4A89"/>
        <w:sz w:val="14"/>
        <w:szCs w:val="14"/>
      </w:rPr>
      <w:t xml:space="preserve"> – </w:t>
    </w:r>
    <w:hyperlink r:id="rId1" w:history="1">
      <w:r w:rsidR="00B05FA8" w:rsidRPr="00B25A19">
        <w:rPr>
          <w:rStyle w:val="Lienhypertexte"/>
          <w:rFonts w:ascii="Verdana" w:hAnsi="Verdana"/>
          <w:noProof/>
          <w:sz w:val="14"/>
          <w:szCs w:val="14"/>
        </w:rPr>
        <w:t>secretariat@aude.fff.fr</w:t>
      </w:r>
    </w:hyperlink>
    <w:r w:rsidRPr="006A7B7A">
      <w:rPr>
        <w:rFonts w:ascii="Verdana" w:hAnsi="Verdana"/>
        <w:noProof/>
        <w:color w:val="2D4A89"/>
        <w:sz w:val="14"/>
        <w:szCs w:val="14"/>
      </w:rPr>
      <w:t xml:space="preserve"> </w:t>
    </w:r>
    <w:r w:rsidR="00B05FA8">
      <w:rPr>
        <w:rFonts w:ascii="Verdana" w:hAnsi="Verdana"/>
        <w:noProof/>
        <w:color w:val="2D4A89"/>
        <w:sz w:val="14"/>
        <w:szCs w:val="14"/>
      </w:rPr>
      <w:t>–</w:t>
    </w:r>
    <w:r w:rsidRPr="006A7B7A">
      <w:rPr>
        <w:rFonts w:ascii="Verdana" w:hAnsi="Verdana"/>
        <w:noProof/>
        <w:color w:val="2D4A89"/>
        <w:sz w:val="14"/>
        <w:szCs w:val="14"/>
      </w:rPr>
      <w:t xml:space="preserve"> </w:t>
    </w:r>
    <w:r w:rsidR="00B05FA8">
      <w:rPr>
        <w:rFonts w:ascii="Verdana" w:hAnsi="Verdana"/>
        <w:noProof/>
        <w:color w:val="2D4A89"/>
        <w:sz w:val="14"/>
        <w:szCs w:val="14"/>
      </w:rPr>
      <w:t>www.aude.fff.fr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5C3" w:rsidRDefault="00EC05C3" w:rsidP="006B34A7">
      <w:r>
        <w:separator/>
      </w:r>
    </w:p>
  </w:footnote>
  <w:footnote w:type="continuationSeparator" w:id="0">
    <w:p w:rsidR="00EC05C3" w:rsidRDefault="00EC05C3" w:rsidP="006B34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F2" w:rsidRDefault="00B05FA8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-235585</wp:posOffset>
          </wp:positionV>
          <wp:extent cx="2603500" cy="1841500"/>
          <wp:effectExtent l="0" t="0" r="0" b="0"/>
          <wp:wrapNone/>
          <wp:docPr id="8" name="Image 8" descr="FFF_LOGOTYPE_DISTRICT_AUDE_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FF_LOGOTYPE_DISTRICT_AUDE_QUAD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14" t="14099" r="14088" b="12312"/>
                  <a:stretch>
                    <a:fillRect/>
                  </a:stretch>
                </pic:blipFill>
                <pic:spPr bwMode="auto">
                  <a:xfrm>
                    <a:off x="0" y="0"/>
                    <a:ext cx="2603500" cy="184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-464185</wp:posOffset>
          </wp:positionV>
          <wp:extent cx="7787005" cy="3121660"/>
          <wp:effectExtent l="0" t="0" r="4445" b="0"/>
          <wp:wrapTight wrapText="bothSides">
            <wp:wrapPolygon edited="0">
              <wp:start x="0" y="0"/>
              <wp:lineTo x="0" y="15290"/>
              <wp:lineTo x="106" y="15290"/>
              <wp:lineTo x="2114" y="10545"/>
              <wp:lineTo x="3382" y="8436"/>
              <wp:lineTo x="5073" y="6327"/>
              <wp:lineTo x="21559" y="5668"/>
              <wp:lineTo x="21559" y="0"/>
              <wp:lineTo x="0" y="0"/>
            </wp:wrapPolygon>
          </wp:wrapTight>
          <wp:docPr id="6" name="Image 6" descr="MAS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SQ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54" t="21745" r="6657"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312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8F63F6"/>
    <w:multiLevelType w:val="hybridMultilevel"/>
    <w:tmpl w:val="FF6A344E"/>
    <w:lvl w:ilvl="0" w:tplc="F9ACF0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25F"/>
    <w:rsid w:val="00021C97"/>
    <w:rsid w:val="00070DE7"/>
    <w:rsid w:val="00096724"/>
    <w:rsid w:val="000C2FFE"/>
    <w:rsid w:val="000E28B6"/>
    <w:rsid w:val="000E3BCF"/>
    <w:rsid w:val="001215F2"/>
    <w:rsid w:val="0014446B"/>
    <w:rsid w:val="00162ABE"/>
    <w:rsid w:val="0017689D"/>
    <w:rsid w:val="001D2449"/>
    <w:rsid w:val="001E1E47"/>
    <w:rsid w:val="00360261"/>
    <w:rsid w:val="00472350"/>
    <w:rsid w:val="00512353"/>
    <w:rsid w:val="00541702"/>
    <w:rsid w:val="00647D72"/>
    <w:rsid w:val="006A7B7A"/>
    <w:rsid w:val="006B34A7"/>
    <w:rsid w:val="007512F9"/>
    <w:rsid w:val="007A3C89"/>
    <w:rsid w:val="0080325F"/>
    <w:rsid w:val="008072B6"/>
    <w:rsid w:val="008F3F94"/>
    <w:rsid w:val="009363DA"/>
    <w:rsid w:val="00996732"/>
    <w:rsid w:val="009B0C47"/>
    <w:rsid w:val="00A04CB9"/>
    <w:rsid w:val="00A62933"/>
    <w:rsid w:val="00A7003D"/>
    <w:rsid w:val="00B05FA8"/>
    <w:rsid w:val="00B750A5"/>
    <w:rsid w:val="00BD7905"/>
    <w:rsid w:val="00BE5B4E"/>
    <w:rsid w:val="00C57FFD"/>
    <w:rsid w:val="00D647BF"/>
    <w:rsid w:val="00D84B97"/>
    <w:rsid w:val="00DD57DF"/>
    <w:rsid w:val="00EC05C3"/>
    <w:rsid w:val="00EF5FF4"/>
    <w:rsid w:val="00F179FA"/>
    <w:rsid w:val="00F350F8"/>
    <w:rsid w:val="00F41F38"/>
    <w:rsid w:val="00F5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1B6E8727-37C0-472E-9CC4-CB72F19E0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B34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B34A7"/>
  </w:style>
  <w:style w:type="paragraph" w:styleId="Pieddepage">
    <w:name w:val="footer"/>
    <w:basedOn w:val="Normal"/>
    <w:link w:val="PieddepageCar"/>
    <w:uiPriority w:val="99"/>
    <w:unhideWhenUsed/>
    <w:rsid w:val="006B34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B34A7"/>
  </w:style>
  <w:style w:type="paragraph" w:styleId="Textedebulles">
    <w:name w:val="Balloon Text"/>
    <w:basedOn w:val="Normal"/>
    <w:link w:val="TextedebullesCar"/>
    <w:uiPriority w:val="99"/>
    <w:semiHidden/>
    <w:unhideWhenUsed/>
    <w:rsid w:val="006B34A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B34A7"/>
    <w:rPr>
      <w:rFonts w:ascii="Lucida Grande" w:hAnsi="Lucida Grande"/>
      <w:sz w:val="18"/>
      <w:szCs w:val="18"/>
    </w:rPr>
  </w:style>
  <w:style w:type="character" w:styleId="Lienhypertexte">
    <w:name w:val="Hyperlink"/>
    <w:uiPriority w:val="99"/>
    <w:unhideWhenUsed/>
    <w:rsid w:val="0014446B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BD7905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803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179FA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Default">
    <w:name w:val="Default"/>
    <w:rsid w:val="00021C97"/>
    <w:pPr>
      <w:autoSpaceDE w:val="0"/>
      <w:autoSpaceDN w:val="0"/>
      <w:adjustRightInd w:val="0"/>
    </w:pPr>
    <w:rPr>
      <w:rFonts w:ascii="Wingdings" w:eastAsia="Calibri" w:hAnsi="Wingdings" w:cs="Wingdings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@aude.fff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OQUE\Documents\Papier%20En-t&#234;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11CC01-0339-42FA-BE86-2B34771FB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En-tête</Template>
  <TotalTime>54</TotalTime>
  <Pages>1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FFF</Company>
  <LinksUpToDate>false</LinksUpToDate>
  <CharactersWithSpaces>795</CharactersWithSpaces>
  <SharedDoc>false</SharedDoc>
  <HLinks>
    <vt:vector size="18" baseType="variant">
      <vt:variant>
        <vt:i4>131129</vt:i4>
      </vt:variant>
      <vt:variant>
        <vt:i4>0</vt:i4>
      </vt:variant>
      <vt:variant>
        <vt:i4>0</vt:i4>
      </vt:variant>
      <vt:variant>
        <vt:i4>5</vt:i4>
      </vt:variant>
      <vt:variant>
        <vt:lpwstr>mailto:MAIL@CONTACT.FR</vt:lpwstr>
      </vt:variant>
      <vt:variant>
        <vt:lpwstr/>
      </vt:variant>
      <vt:variant>
        <vt:i4>7667819</vt:i4>
      </vt:variant>
      <vt:variant>
        <vt:i4>-1</vt:i4>
      </vt:variant>
      <vt:variant>
        <vt:i4>2054</vt:i4>
      </vt:variant>
      <vt:variant>
        <vt:i4>1</vt:i4>
      </vt:variant>
      <vt:variant>
        <vt:lpwstr>MASQUE</vt:lpwstr>
      </vt:variant>
      <vt:variant>
        <vt:lpwstr/>
      </vt:variant>
      <vt:variant>
        <vt:i4>917618</vt:i4>
      </vt:variant>
      <vt:variant>
        <vt:i4>-1</vt:i4>
      </vt:variant>
      <vt:variant>
        <vt:i4>2056</vt:i4>
      </vt:variant>
      <vt:variant>
        <vt:i4>1</vt:i4>
      </vt:variant>
      <vt:variant>
        <vt:lpwstr>FFF_LOGOTYPE_DISTRICT_AUDE_QUADRI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ROQUE</dc:creator>
  <cp:keywords/>
  <dc:description/>
  <cp:lastModifiedBy>MICHEAU PIERRE</cp:lastModifiedBy>
  <cp:revision>13</cp:revision>
  <cp:lastPrinted>2016-08-26T14:02:00Z</cp:lastPrinted>
  <dcterms:created xsi:type="dcterms:W3CDTF">2016-08-25T15:17:00Z</dcterms:created>
  <dcterms:modified xsi:type="dcterms:W3CDTF">2017-08-31T13:30:00Z</dcterms:modified>
</cp:coreProperties>
</file>